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70478" w14:textId="77777777" w:rsidR="00F758B1" w:rsidRDefault="00343CDB" w:rsidP="00F758B1">
      <w:pPr>
        <w:spacing w:after="120"/>
        <w:jc w:val="center"/>
        <w:rPr>
          <w:b/>
          <w:sz w:val="32"/>
          <w:szCs w:val="32"/>
        </w:rPr>
      </w:pPr>
      <w:r w:rsidRPr="00013816">
        <w:rPr>
          <w:b/>
          <w:sz w:val="32"/>
          <w:szCs w:val="32"/>
        </w:rPr>
        <w:t xml:space="preserve">Information for researchers wanting to lodge proposals for </w:t>
      </w:r>
      <w:r w:rsidR="00F758B1">
        <w:rPr>
          <w:b/>
          <w:sz w:val="32"/>
          <w:szCs w:val="32"/>
        </w:rPr>
        <w:t>Australasian Pork Research Institute Ltd (APRIL)</w:t>
      </w:r>
    </w:p>
    <w:p w14:paraId="1FD33894" w14:textId="77777777" w:rsidR="00343CDB" w:rsidRPr="00013816" w:rsidRDefault="001A4D37" w:rsidP="00013816">
      <w:pPr>
        <w:jc w:val="center"/>
        <w:rPr>
          <w:b/>
          <w:sz w:val="32"/>
          <w:szCs w:val="32"/>
        </w:rPr>
      </w:pPr>
      <w:r w:rsidRPr="00013816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8</w:t>
      </w:r>
      <w:r w:rsidR="00450846">
        <w:rPr>
          <w:b/>
          <w:sz w:val="32"/>
          <w:szCs w:val="32"/>
        </w:rPr>
        <w:t>/1</w:t>
      </w:r>
      <w:r w:rsidR="00F758B1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 i</w:t>
      </w:r>
      <w:r w:rsidR="00343CDB" w:rsidRPr="00013816">
        <w:rPr>
          <w:b/>
          <w:sz w:val="32"/>
          <w:szCs w:val="32"/>
        </w:rPr>
        <w:t>nvestment round</w:t>
      </w:r>
    </w:p>
    <w:p w14:paraId="052E3619" w14:textId="77777777" w:rsidR="00CA470E" w:rsidRPr="00BE2C93" w:rsidRDefault="00450846">
      <w:pPr>
        <w:rPr>
          <w:b/>
          <w:sz w:val="24"/>
          <w:szCs w:val="24"/>
        </w:rPr>
      </w:pPr>
      <w:r>
        <w:rPr>
          <w:b/>
          <w:sz w:val="24"/>
          <w:szCs w:val="24"/>
        </w:rPr>
        <w:t>Applications through Pork CRC Omnistar system</w:t>
      </w:r>
    </w:p>
    <w:p w14:paraId="58DE16A0" w14:textId="77777777" w:rsidR="00BE2C93" w:rsidRDefault="00BE2C93">
      <w:r>
        <w:t xml:space="preserve">As part of our transition from Pork CRC to APRIL (Australasian Pork Research Institute Limited) </w:t>
      </w:r>
      <w:r w:rsidR="00450846">
        <w:t>the first APRIL investment round will utilise Pork CRC’s Omnistar system:</w:t>
      </w:r>
    </w:p>
    <w:p w14:paraId="5B16E525" w14:textId="77777777" w:rsidR="00450846" w:rsidRDefault="007B1C14" w:rsidP="00450846">
      <w:hyperlink r:id="rId7" w:history="1">
        <w:r w:rsidR="00450846" w:rsidRPr="00E1363F">
          <w:rPr>
            <w:rStyle w:val="Hyperlink"/>
            <w:sz w:val="32"/>
          </w:rPr>
          <w:t>https://porkcrcomnistar.f1solutions.com.au/</w:t>
        </w:r>
      </w:hyperlink>
      <w:r w:rsidR="00450846">
        <w:t xml:space="preserve"> </w:t>
      </w:r>
    </w:p>
    <w:p w14:paraId="1861A14C" w14:textId="77777777" w:rsidR="00450846" w:rsidRPr="00E1363F" w:rsidRDefault="00450846" w:rsidP="00450846">
      <w:pPr>
        <w:rPr>
          <w:b/>
          <w:color w:val="FF0000"/>
        </w:rPr>
      </w:pPr>
      <w:r w:rsidRPr="00E1363F">
        <w:rPr>
          <w:b/>
          <w:color w:val="FF0000"/>
        </w:rPr>
        <w:t>Note: APRIL is using Pork CRC’s system and not APL’s PigNet</w:t>
      </w:r>
    </w:p>
    <w:p w14:paraId="7475A6D0" w14:textId="590F025B" w:rsidR="00BE2C93" w:rsidRDefault="009C6D7C">
      <w:r>
        <w:t xml:space="preserve">The </w:t>
      </w:r>
      <w:r w:rsidR="00450846">
        <w:t>2018/19</w:t>
      </w:r>
      <w:r>
        <w:t xml:space="preserve"> Investment Round</w:t>
      </w:r>
      <w:r w:rsidR="00343CDB">
        <w:t xml:space="preserve"> </w:t>
      </w:r>
      <w:r w:rsidR="00343CDB" w:rsidRPr="00450846">
        <w:rPr>
          <w:highlight w:val="yellow"/>
        </w:rPr>
        <w:t>opens on</w:t>
      </w:r>
      <w:r w:rsidR="00645EA8" w:rsidRPr="00450846">
        <w:rPr>
          <w:highlight w:val="yellow"/>
        </w:rPr>
        <w:t xml:space="preserve"> </w:t>
      </w:r>
      <w:r w:rsidR="00450846" w:rsidRPr="00450846">
        <w:rPr>
          <w:highlight w:val="yellow"/>
        </w:rPr>
        <w:t>Dec</w:t>
      </w:r>
      <w:r w:rsidR="0041569D" w:rsidRPr="00450846">
        <w:rPr>
          <w:highlight w:val="yellow"/>
        </w:rPr>
        <w:t>ember</w:t>
      </w:r>
      <w:r w:rsidR="00343CDB" w:rsidRPr="00450846">
        <w:rPr>
          <w:highlight w:val="yellow"/>
        </w:rPr>
        <w:t xml:space="preserve"> </w:t>
      </w:r>
      <w:r w:rsidR="00450846" w:rsidRPr="00450846">
        <w:rPr>
          <w:highlight w:val="yellow"/>
        </w:rPr>
        <w:t>11</w:t>
      </w:r>
      <w:r w:rsidR="00645EA8" w:rsidRPr="00450846">
        <w:rPr>
          <w:highlight w:val="yellow"/>
        </w:rPr>
        <w:t>,</w:t>
      </w:r>
      <w:r w:rsidR="00343CDB" w:rsidRPr="00450846">
        <w:rPr>
          <w:highlight w:val="yellow"/>
        </w:rPr>
        <w:t xml:space="preserve"> 201</w:t>
      </w:r>
      <w:r w:rsidR="00450846" w:rsidRPr="00450846">
        <w:rPr>
          <w:highlight w:val="yellow"/>
        </w:rPr>
        <w:t>7</w:t>
      </w:r>
      <w:r w:rsidR="00343CDB" w:rsidRPr="00450846">
        <w:rPr>
          <w:highlight w:val="yellow"/>
        </w:rPr>
        <w:t xml:space="preserve"> and closes </w:t>
      </w:r>
      <w:r w:rsidR="00A9080A">
        <w:rPr>
          <w:highlight w:val="yellow"/>
        </w:rPr>
        <w:t xml:space="preserve">at 10:00pm </w:t>
      </w:r>
      <w:r w:rsidR="00343CDB" w:rsidRPr="00450846">
        <w:rPr>
          <w:highlight w:val="yellow"/>
        </w:rPr>
        <w:t xml:space="preserve">on </w:t>
      </w:r>
      <w:r w:rsidR="00450846" w:rsidRPr="00450846">
        <w:rPr>
          <w:highlight w:val="yellow"/>
        </w:rPr>
        <w:t xml:space="preserve">February </w:t>
      </w:r>
      <w:r w:rsidR="00C70789" w:rsidRPr="00450846">
        <w:rPr>
          <w:highlight w:val="yellow"/>
        </w:rPr>
        <w:t>1</w:t>
      </w:r>
      <w:r w:rsidR="00C70789">
        <w:rPr>
          <w:highlight w:val="yellow"/>
        </w:rPr>
        <w:t>6</w:t>
      </w:r>
      <w:r w:rsidR="0041569D" w:rsidRPr="00450846">
        <w:rPr>
          <w:highlight w:val="yellow"/>
        </w:rPr>
        <w:t>,</w:t>
      </w:r>
      <w:r w:rsidR="00343CDB" w:rsidRPr="00450846">
        <w:rPr>
          <w:highlight w:val="yellow"/>
        </w:rPr>
        <w:t xml:space="preserve"> 201</w:t>
      </w:r>
      <w:r w:rsidR="00450846" w:rsidRPr="00450846">
        <w:rPr>
          <w:highlight w:val="yellow"/>
        </w:rPr>
        <w:t>8</w:t>
      </w:r>
      <w:r w:rsidR="0041569D" w:rsidRPr="00BE2574">
        <w:rPr>
          <w:highlight w:val="yellow"/>
        </w:rPr>
        <w:t>.</w:t>
      </w:r>
    </w:p>
    <w:p w14:paraId="608D8155" w14:textId="77777777" w:rsidR="00343CDB" w:rsidRPr="00343CDB" w:rsidRDefault="00343CDB">
      <w:pPr>
        <w:rPr>
          <w:b/>
        </w:rPr>
      </w:pPr>
      <w:r w:rsidRPr="00343CDB">
        <w:rPr>
          <w:b/>
        </w:rPr>
        <w:t>The Process</w:t>
      </w:r>
    </w:p>
    <w:p w14:paraId="2FA778D0" w14:textId="77777777" w:rsidR="0041569D" w:rsidRDefault="00BE2C93">
      <w:r>
        <w:t xml:space="preserve">Most researchers are familiar with the system </w:t>
      </w:r>
      <w:r w:rsidR="006C47D2">
        <w:t xml:space="preserve">as it is based on APL’s PigNet system </w:t>
      </w:r>
      <w:r>
        <w:t>and will be able to log in using their current user name and password</w:t>
      </w:r>
      <w:r w:rsidR="006C47D2">
        <w:t xml:space="preserve"> – a password reset may be required if this is the first time you have used the Pork CRC Omnistar system</w:t>
      </w:r>
      <w:r>
        <w:t xml:space="preserve">. </w:t>
      </w:r>
    </w:p>
    <w:p w14:paraId="46D2A2B9" w14:textId="1CD52931" w:rsidR="00BE2C93" w:rsidRDefault="00BE2C93">
      <w:r>
        <w:t xml:space="preserve">Others will need to register </w:t>
      </w:r>
      <w:r w:rsidR="0041569D">
        <w:t>at</w:t>
      </w:r>
      <w:r>
        <w:t xml:space="preserve"> </w:t>
      </w:r>
      <w:hyperlink r:id="rId8" w:history="1">
        <w:r w:rsidR="006C47D2" w:rsidRPr="006C47D2">
          <w:rPr>
            <w:rStyle w:val="Hyperlink"/>
          </w:rPr>
          <w:t>https://porkcrcomnistar.f1solutions.com.au/</w:t>
        </w:r>
      </w:hyperlink>
      <w:r w:rsidR="001076F2">
        <w:t xml:space="preserve">. Once you have </w:t>
      </w:r>
      <w:r w:rsidR="00FA1F4D">
        <w:t>registered,</w:t>
      </w:r>
      <w:r w:rsidR="001076F2">
        <w:t xml:space="preserve"> an email will be sent to you to confirm your registration. </w:t>
      </w:r>
    </w:p>
    <w:p w14:paraId="19B960E9" w14:textId="77777777" w:rsidR="001076F2" w:rsidRPr="001076F2" w:rsidRDefault="001076F2">
      <w:pPr>
        <w:rPr>
          <w:b/>
        </w:rPr>
      </w:pPr>
      <w:r w:rsidRPr="001076F2">
        <w:rPr>
          <w:b/>
        </w:rPr>
        <w:t>Application Steps</w:t>
      </w:r>
    </w:p>
    <w:p w14:paraId="77C78BFB" w14:textId="77777777" w:rsidR="001076F2" w:rsidRDefault="001076F2" w:rsidP="001076F2">
      <w:pPr>
        <w:pStyle w:val="ListParagraph"/>
        <w:numPr>
          <w:ilvl w:val="0"/>
          <w:numId w:val="1"/>
        </w:numPr>
      </w:pPr>
      <w:r>
        <w:t xml:space="preserve">Log In to </w:t>
      </w:r>
      <w:r w:rsidR="006C47D2">
        <w:t>Omnistar</w:t>
      </w:r>
    </w:p>
    <w:p w14:paraId="3D520502" w14:textId="77777777" w:rsidR="001076F2" w:rsidRDefault="001076F2" w:rsidP="001076F2">
      <w:pPr>
        <w:pStyle w:val="ListParagraph"/>
        <w:numPr>
          <w:ilvl w:val="0"/>
          <w:numId w:val="1"/>
        </w:numPr>
      </w:pPr>
      <w:r>
        <w:t>Download Budget Spreadsheet –</w:t>
      </w:r>
      <w:r w:rsidR="0085742D">
        <w:t>Please see diagrams below for further instructions.</w:t>
      </w:r>
    </w:p>
    <w:p w14:paraId="0E96FC11" w14:textId="77777777" w:rsidR="004F0ED3" w:rsidRDefault="009519AC" w:rsidP="001076F2">
      <w:pPr>
        <w:pStyle w:val="ListParagraph"/>
        <w:numPr>
          <w:ilvl w:val="0"/>
          <w:numId w:val="1"/>
        </w:numPr>
      </w:pPr>
      <w:r>
        <w:t>C</w:t>
      </w:r>
      <w:r w:rsidR="004F0ED3">
        <w:t>lick on</w:t>
      </w:r>
      <w:r>
        <w:t>:</w:t>
      </w:r>
      <w:r w:rsidR="004F0ED3">
        <w:t xml:space="preserve"> </w:t>
      </w:r>
    </w:p>
    <w:p w14:paraId="5150BF96" w14:textId="77777777" w:rsidR="009519AC" w:rsidRDefault="009519AC" w:rsidP="009519AC">
      <w:r>
        <w:rPr>
          <w:noProof/>
          <w:lang w:eastAsia="en-AU"/>
        </w:rPr>
        <w:drawing>
          <wp:inline distT="0" distB="0" distL="0" distR="0" wp14:anchorId="657A65A1" wp14:editId="2399C9C0">
            <wp:extent cx="1638300" cy="5143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CC2A" w14:textId="77777777" w:rsidR="001076F2" w:rsidRDefault="00156E0F" w:rsidP="001076F2">
      <w:pPr>
        <w:pStyle w:val="ListParagraph"/>
        <w:numPr>
          <w:ilvl w:val="0"/>
          <w:numId w:val="1"/>
        </w:numPr>
      </w:pPr>
      <w:r>
        <w:t>Complete each section of the application form</w:t>
      </w:r>
    </w:p>
    <w:p w14:paraId="2EEF2599" w14:textId="77777777" w:rsidR="009519AC" w:rsidRDefault="009519AC" w:rsidP="001076F2">
      <w:pPr>
        <w:pStyle w:val="ListParagraph"/>
        <w:numPr>
          <w:ilvl w:val="0"/>
          <w:numId w:val="1"/>
        </w:numPr>
      </w:pPr>
      <w:r>
        <w:t>Upload completed Budget and Milestone spreadsheet at the “Attachments” question</w:t>
      </w:r>
    </w:p>
    <w:p w14:paraId="27823D38" w14:textId="77777777" w:rsidR="009519AC" w:rsidRDefault="009519AC" w:rsidP="001076F2">
      <w:pPr>
        <w:pStyle w:val="ListParagraph"/>
        <w:numPr>
          <w:ilvl w:val="0"/>
          <w:numId w:val="1"/>
        </w:numPr>
      </w:pPr>
      <w:r>
        <w:t>Finalise application</w:t>
      </w:r>
    </w:p>
    <w:p w14:paraId="4A7350A1" w14:textId="6F768EC2" w:rsidR="00FA1F4D" w:rsidRDefault="00FA1F4D" w:rsidP="001076F2">
      <w:pPr>
        <w:pStyle w:val="ListParagraph"/>
        <w:numPr>
          <w:ilvl w:val="0"/>
          <w:numId w:val="1"/>
        </w:numPr>
      </w:pPr>
      <w:r>
        <w:t xml:space="preserve">You can down load your application and attachments once you have clicked on finalise application </w:t>
      </w:r>
      <w:r w:rsidR="0082338D">
        <w:t>(see diagrams below)</w:t>
      </w:r>
    </w:p>
    <w:p w14:paraId="44E90EAC" w14:textId="6D381D9E" w:rsidR="00FA1F4D" w:rsidRDefault="00FA1F4D" w:rsidP="001076F2">
      <w:pPr>
        <w:pStyle w:val="ListParagraph"/>
        <w:numPr>
          <w:ilvl w:val="0"/>
          <w:numId w:val="1"/>
        </w:numPr>
      </w:pPr>
      <w:r>
        <w:t xml:space="preserve">You will receive an email notifying you </w:t>
      </w:r>
      <w:r w:rsidR="005D160B">
        <w:t xml:space="preserve">that </w:t>
      </w:r>
      <w:r>
        <w:t>your application has been successfully lodged.</w:t>
      </w:r>
    </w:p>
    <w:p w14:paraId="3BE4C2B0" w14:textId="6B4D13DD" w:rsidR="00BE2C93" w:rsidRDefault="00BE2C93">
      <w:r>
        <w:t xml:space="preserve">The process is </w:t>
      </w:r>
      <w:bookmarkStart w:id="0" w:name="_GoBack"/>
      <w:bookmarkEnd w:id="0"/>
      <w:r w:rsidR="00B615DE">
        <w:t>straightforward</w:t>
      </w:r>
      <w:r>
        <w:t xml:space="preserve"> and all sections need to be completed before an application can be submitted.</w:t>
      </w:r>
    </w:p>
    <w:p w14:paraId="7AAE54AD" w14:textId="77777777" w:rsidR="00343CDB" w:rsidRPr="00343CDB" w:rsidRDefault="00343CDB">
      <w:pPr>
        <w:rPr>
          <w:b/>
        </w:rPr>
      </w:pPr>
      <w:r w:rsidRPr="00343CDB">
        <w:rPr>
          <w:b/>
        </w:rPr>
        <w:lastRenderedPageBreak/>
        <w:t>Essential Attachment</w:t>
      </w:r>
    </w:p>
    <w:p w14:paraId="0CF35D6C" w14:textId="77777777" w:rsidR="0041569D" w:rsidRDefault="00BE2C93">
      <w:r>
        <w:t xml:space="preserve">For all </w:t>
      </w:r>
      <w:r w:rsidR="009519AC">
        <w:t>APRIL</w:t>
      </w:r>
      <w:r>
        <w:t xml:space="preserve"> </w:t>
      </w:r>
      <w:r w:rsidR="009D795E">
        <w:t>applications,</w:t>
      </w:r>
      <w:r>
        <w:t xml:space="preserve"> you will need to attach our budget and milestone spread sheet (appropriately and correctly filled in) </w:t>
      </w:r>
      <w:r w:rsidR="00935C1C">
        <w:t xml:space="preserve">using the “Attachment” feature included in the online application </w:t>
      </w:r>
      <w:r>
        <w:t>before submitting your application</w:t>
      </w:r>
      <w:r w:rsidR="0075510B">
        <w:t xml:space="preserve"> (see below</w:t>
      </w:r>
      <w:r w:rsidR="00B84A32">
        <w:t xml:space="preserve"> for instructions on downloading the spreadsheet</w:t>
      </w:r>
      <w:r w:rsidR="0075510B">
        <w:t>)</w:t>
      </w:r>
      <w:r>
        <w:t xml:space="preserve">. </w:t>
      </w:r>
    </w:p>
    <w:p w14:paraId="6F53B35A" w14:textId="77777777" w:rsidR="00CD0B7A" w:rsidRDefault="00CD0B7A">
      <w:pPr>
        <w:rPr>
          <w:b/>
        </w:rPr>
      </w:pPr>
      <w:r w:rsidRPr="00CD0B7A">
        <w:rPr>
          <w:b/>
        </w:rPr>
        <w:t xml:space="preserve">Contact details </w:t>
      </w:r>
    </w:p>
    <w:p w14:paraId="79146998" w14:textId="62F80366" w:rsidR="009573A0" w:rsidRDefault="009573A0" w:rsidP="009573A0">
      <w:r>
        <w:t>If you have any problems</w:t>
      </w:r>
      <w:r w:rsidR="00C70789">
        <w:t>,</w:t>
      </w:r>
      <w:r>
        <w:t xml:space="preserve"> give us a call and we will see if we can assist.</w:t>
      </w:r>
    </w:p>
    <w:p w14:paraId="1F23ED9F" w14:textId="77777777" w:rsidR="00CD0B7A" w:rsidRPr="00A0320D" w:rsidRDefault="00CD0B7A" w:rsidP="00CD0B7A">
      <w:pPr>
        <w:rPr>
          <w:i/>
        </w:rPr>
      </w:pPr>
      <w:r w:rsidRPr="00A0320D">
        <w:rPr>
          <w:i/>
        </w:rPr>
        <w:t xml:space="preserve">For Omnistar related questions: </w:t>
      </w:r>
    </w:p>
    <w:p w14:paraId="405FBAEA" w14:textId="77777777" w:rsidR="00CD0B7A" w:rsidRDefault="00CD0B7A" w:rsidP="00CD0B7A">
      <w:pPr>
        <w:rPr>
          <w:rStyle w:val="Hyperlink"/>
        </w:rPr>
      </w:pPr>
      <w:r w:rsidRPr="00E1363F">
        <w:t xml:space="preserve">Mr Geoff Crook on 08 8313 7684 or at </w:t>
      </w:r>
      <w:hyperlink r:id="rId10" w:history="1">
        <w:r w:rsidRPr="00E1363F">
          <w:rPr>
            <w:rStyle w:val="Hyperlink"/>
          </w:rPr>
          <w:t>Geoff.crook@porkcrc.com.au</w:t>
        </w:r>
      </w:hyperlink>
    </w:p>
    <w:p w14:paraId="339267CB" w14:textId="77777777" w:rsidR="00CD0B7A" w:rsidRPr="00A0320D" w:rsidRDefault="00CD0B7A" w:rsidP="00CD0B7A">
      <w:pPr>
        <w:rPr>
          <w:i/>
        </w:rPr>
      </w:pPr>
      <w:r w:rsidRPr="00A0320D">
        <w:rPr>
          <w:i/>
        </w:rPr>
        <w:t>For Research Project related questions:</w:t>
      </w:r>
    </w:p>
    <w:p w14:paraId="12A4A6D9" w14:textId="77777777" w:rsidR="00CD0B7A" w:rsidRPr="00E1363F" w:rsidRDefault="00CD0B7A" w:rsidP="00CD0B7A">
      <w:r w:rsidRPr="00E1363F">
        <w:t>Dr Roger Campbell on 0407</w:t>
      </w:r>
      <w:r>
        <w:t xml:space="preserve"> </w:t>
      </w:r>
      <w:r w:rsidRPr="00E1363F">
        <w:t>774</w:t>
      </w:r>
      <w:r>
        <w:t xml:space="preserve"> </w:t>
      </w:r>
      <w:r w:rsidRPr="00E1363F">
        <w:t xml:space="preserve">714 or at </w:t>
      </w:r>
      <w:hyperlink r:id="rId11" w:history="1">
        <w:r>
          <w:rPr>
            <w:rStyle w:val="Hyperlink"/>
          </w:rPr>
          <w:t>roger.campbell@porkcrc.com.au</w:t>
        </w:r>
      </w:hyperlink>
    </w:p>
    <w:p w14:paraId="51A18CFA" w14:textId="77777777" w:rsidR="00CD0B7A" w:rsidRPr="00A0320D" w:rsidRDefault="00CD0B7A" w:rsidP="00CD0B7A">
      <w:pPr>
        <w:rPr>
          <w:i/>
        </w:rPr>
      </w:pPr>
      <w:r w:rsidRPr="00A0320D">
        <w:rPr>
          <w:i/>
        </w:rPr>
        <w:t>For Commercialisation Project related questions:</w:t>
      </w:r>
    </w:p>
    <w:p w14:paraId="3DAA2ADD" w14:textId="77777777" w:rsidR="00CD0B7A" w:rsidRPr="00E1363F" w:rsidRDefault="00CD0B7A" w:rsidP="00CD0B7A">
      <w:r w:rsidRPr="00E1363F">
        <w:t xml:space="preserve">Dr Charles Rikard-Bell on 0439 513 723 or at </w:t>
      </w:r>
      <w:hyperlink r:id="rId12" w:history="1">
        <w:r w:rsidRPr="00E1363F">
          <w:rPr>
            <w:rStyle w:val="Hyperlink"/>
          </w:rPr>
          <w:t>Charles.rikard-bell@porkcrc.com.au</w:t>
        </w:r>
      </w:hyperlink>
    </w:p>
    <w:p w14:paraId="443B242C" w14:textId="77777777" w:rsidR="009519AC" w:rsidRDefault="009519AC"/>
    <w:p w14:paraId="2BE77531" w14:textId="77777777" w:rsidR="009519AC" w:rsidRDefault="009519AC">
      <w:pPr>
        <w:sectPr w:rsidR="009519AC" w:rsidSect="00C37395">
          <w:head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879E08" w14:textId="77777777" w:rsidR="0041569D" w:rsidRPr="004D2E23" w:rsidRDefault="007A0E11" w:rsidP="0041569D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DD92AE" wp14:editId="18510570">
                <wp:simplePos x="0" y="0"/>
                <wp:positionH relativeFrom="column">
                  <wp:posOffset>5349922</wp:posOffset>
                </wp:positionH>
                <wp:positionV relativeFrom="paragraph">
                  <wp:posOffset>2803951</wp:posOffset>
                </wp:positionV>
                <wp:extent cx="361666" cy="184245"/>
                <wp:effectExtent l="38100" t="38100" r="0" b="825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666" cy="18424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A46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21.25pt;margin-top:220.8pt;width:28.5pt;height:14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" strokecolor="red" strokeweight="3.7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A6690" wp14:editId="7C4D8A16">
                <wp:simplePos x="0" y="0"/>
                <wp:positionH relativeFrom="column">
                  <wp:posOffset>5718412</wp:posOffset>
                </wp:positionH>
                <wp:positionV relativeFrom="paragraph">
                  <wp:posOffset>2844924</wp:posOffset>
                </wp:positionV>
                <wp:extent cx="1691640" cy="1403985"/>
                <wp:effectExtent l="0" t="0" r="22860" b="171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4D639" w14:textId="77777777" w:rsidR="007A0E11" w:rsidRPr="002D41D4" w:rsidRDefault="007A0E11" w:rsidP="007A0E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Register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DBB0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25pt;margin-top:224pt;width:133.2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">
                <v:textbox style="mso-fit-shape-to-text:t">
                  <w:txbxContent>
                    <w:p w:rsidR="007A0E11" w:rsidRPr="002D41D4" w:rsidRDefault="007A0E11" w:rsidP="007A0E11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Register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by clicking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B75DDC" wp14:editId="2698A21B">
                <wp:simplePos x="0" y="0"/>
                <wp:positionH relativeFrom="column">
                  <wp:posOffset>4892723</wp:posOffset>
                </wp:positionH>
                <wp:positionV relativeFrom="paragraph">
                  <wp:posOffset>2592411</wp:posOffset>
                </wp:positionV>
                <wp:extent cx="477672" cy="286603"/>
                <wp:effectExtent l="19050" t="19050" r="17780" b="1841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286603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BD862" id="Oval 11" o:spid="_x0000_s1026" style="position:absolute;margin-left:385.25pt;margin-top:204.15pt;width:37.6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" filled="f" strokecolor="red" strokeweight="2.7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FAFD6" wp14:editId="4B599044">
                <wp:simplePos x="0" y="0"/>
                <wp:positionH relativeFrom="column">
                  <wp:posOffset>5329451</wp:posOffset>
                </wp:positionH>
                <wp:positionV relativeFrom="paragraph">
                  <wp:posOffset>1759898</wp:posOffset>
                </wp:positionV>
                <wp:extent cx="600103" cy="511791"/>
                <wp:effectExtent l="38100" t="19050" r="28575" b="603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103" cy="511791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A78A" id="Straight Arrow Connector 3" o:spid="_x0000_s1026" type="#_x0000_t32" style="position:absolute;margin-left:419.65pt;margin-top:138.55pt;width:47.25pt;height:40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" strokecolor="red" strokeweight="3.7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04D48" wp14:editId="14A18F10">
                <wp:simplePos x="0" y="0"/>
                <wp:positionH relativeFrom="column">
                  <wp:posOffset>5740476</wp:posOffset>
                </wp:positionH>
                <wp:positionV relativeFrom="paragraph">
                  <wp:posOffset>1113657</wp:posOffset>
                </wp:positionV>
                <wp:extent cx="1691640" cy="1403985"/>
                <wp:effectExtent l="0" t="0" r="2286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04AED" w14:textId="77777777" w:rsidR="0041569D" w:rsidRPr="002D41D4" w:rsidRDefault="007A0E11" w:rsidP="0041569D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Reset your password</w:t>
                            </w:r>
                            <w:r w:rsidR="0041569D"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E3B4D" id="_x0000_s1027" type="#_x0000_t202" style="position:absolute;margin-left:452pt;margin-top:87.7pt;width:13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">
                <v:textbox style="mso-fit-shape-to-text:t">
                  <w:txbxContent>
                    <w:p w:rsidR="0041569D" w:rsidRPr="002D41D4" w:rsidRDefault="007A0E11" w:rsidP="0041569D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Reset your password</w:t>
                      </w:r>
                      <w:r w:rsidR="0041569D" w:rsidRPr="002D41D4">
                        <w:rPr>
                          <w:rFonts w:ascii="Calibri" w:hAnsi="Calibri" w:cs="Calibri"/>
                          <w:b/>
                        </w:rPr>
                        <w:t xml:space="preserve"> by clicking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A0C5E" wp14:editId="57B9246D">
                <wp:simplePos x="0" y="0"/>
                <wp:positionH relativeFrom="column">
                  <wp:posOffset>4523807</wp:posOffset>
                </wp:positionH>
                <wp:positionV relativeFrom="paragraph">
                  <wp:posOffset>2271186</wp:posOffset>
                </wp:positionV>
                <wp:extent cx="996287" cy="348018"/>
                <wp:effectExtent l="19050" t="19050" r="13970" b="139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287" cy="348018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03D9F" id="Oval 2" o:spid="_x0000_s1026" style="position:absolute;margin-left:356.2pt;margin-top:178.85pt;width:78.45pt;height:2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" filled="f" strokecolor="red" strokeweight="2.75pt"/>
            </w:pict>
          </mc:Fallback>
        </mc:AlternateContent>
      </w:r>
      <w:r w:rsidRPr="007A0E11">
        <w:rPr>
          <w:noProof/>
          <w:lang w:eastAsia="en-AU"/>
        </w:rPr>
        <w:drawing>
          <wp:inline distT="0" distB="0" distL="0" distR="0" wp14:anchorId="74B73EDD" wp14:editId="34F39940">
            <wp:extent cx="8863330" cy="4985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92D1" w14:textId="77777777" w:rsidR="007A0E11" w:rsidRDefault="007A0E11" w:rsidP="0041569D">
      <w:pPr>
        <w:sectPr w:rsidR="007A0E11" w:rsidSect="00C37395">
          <w:headerReference w:type="default" r:id="rId1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6FB23B4" w14:textId="77777777" w:rsidR="0041569D" w:rsidRDefault="0041569D" w:rsidP="0041569D"/>
    <w:p w14:paraId="4B95B10B" w14:textId="77777777" w:rsidR="0002661B" w:rsidRDefault="0002661B" w:rsidP="0041569D"/>
    <w:p w14:paraId="48B5C81D" w14:textId="77777777" w:rsidR="0041569D" w:rsidRDefault="007A0E11" w:rsidP="0041569D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AF48F" wp14:editId="5694D04A">
                <wp:simplePos x="0" y="0"/>
                <wp:positionH relativeFrom="margin">
                  <wp:posOffset>4367284</wp:posOffset>
                </wp:positionH>
                <wp:positionV relativeFrom="paragraph">
                  <wp:posOffset>2749360</wp:posOffset>
                </wp:positionV>
                <wp:extent cx="225188" cy="232012"/>
                <wp:effectExtent l="38100" t="38100" r="60960" b="349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88" cy="23201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0C88" id="Straight Arrow Connector 16" o:spid="_x0000_s1026" type="#_x0000_t32" style="position:absolute;margin-left:343.9pt;margin-top:216.5pt;width:17.75pt;height:18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" strokecolor="red" strokeweight="3.75pt">
                <v:stroke endarrow="open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78585" wp14:editId="099A10FE">
                <wp:simplePos x="0" y="0"/>
                <wp:positionH relativeFrom="column">
                  <wp:posOffset>2661314</wp:posOffset>
                </wp:positionH>
                <wp:positionV relativeFrom="paragraph">
                  <wp:posOffset>2967754</wp:posOffset>
                </wp:positionV>
                <wp:extent cx="1691640" cy="1403985"/>
                <wp:effectExtent l="0" t="0" r="22860" b="171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BD9F" w14:textId="77777777" w:rsidR="007A0E11" w:rsidRPr="002D41D4" w:rsidRDefault="007A0E11" w:rsidP="007A0E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Download Application documents including budget spreadsheet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37DAD3" id="_x0000_s1028" type="#_x0000_t202" style="position:absolute;margin-left:209.55pt;margin-top:233.7pt;width:133.2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">
                <v:textbox style="mso-fit-shape-to-text:t">
                  <w:txbxContent>
                    <w:p w:rsidR="007A0E11" w:rsidRPr="002D41D4" w:rsidRDefault="007A0E11" w:rsidP="007A0E11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Download Application documents including budget spreadsheet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by clicking here</w:t>
                      </w:r>
                    </w:p>
                  </w:txbxContent>
                </v:textbox>
              </v:shape>
            </w:pict>
          </mc:Fallback>
        </mc:AlternateContent>
      </w:r>
      <w:r w:rsidR="000266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A934C" wp14:editId="3D41BF33">
                <wp:simplePos x="0" y="0"/>
                <wp:positionH relativeFrom="column">
                  <wp:posOffset>4503761</wp:posOffset>
                </wp:positionH>
                <wp:positionV relativeFrom="paragraph">
                  <wp:posOffset>2414990</wp:posOffset>
                </wp:positionV>
                <wp:extent cx="450253" cy="365760"/>
                <wp:effectExtent l="19050" t="19050" r="26035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53" cy="36576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79C76" id="Oval 6" o:spid="_x0000_s1026" style="position:absolute;margin-left:354.65pt;margin-top:190.15pt;width:35.45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" filled="f" strokecolor="red" strokeweight="2.75pt"/>
            </w:pict>
          </mc:Fallback>
        </mc:AlternateContent>
      </w:r>
      <w:r w:rsidRPr="007A0E11">
        <w:rPr>
          <w:noProof/>
          <w:lang w:eastAsia="en-AU"/>
        </w:rPr>
        <w:drawing>
          <wp:inline distT="0" distB="0" distL="0" distR="0" wp14:anchorId="1E50D348" wp14:editId="1DC63D23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E791" w14:textId="77777777" w:rsidR="0041569D" w:rsidRDefault="0041569D" w:rsidP="0041569D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4223C" wp14:editId="5A422C51">
                <wp:simplePos x="0" y="0"/>
                <wp:positionH relativeFrom="column">
                  <wp:posOffset>609600</wp:posOffset>
                </wp:positionH>
                <wp:positionV relativeFrom="paragraph">
                  <wp:posOffset>4138930</wp:posOffset>
                </wp:positionV>
                <wp:extent cx="1047750" cy="47625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76250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A7E67" id="Oval 8" o:spid="_x0000_s1026" style="position:absolute;margin-left:48pt;margin-top:325.9pt;width:82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" filled="f" strokecolor="red" strokeweight="3.5pt"/>
            </w:pict>
          </mc:Fallback>
        </mc:AlternateContent>
      </w:r>
    </w:p>
    <w:p w14:paraId="03224FCA" w14:textId="77777777" w:rsidR="00BE2C93" w:rsidRDefault="0002661B" w:rsidP="0002661B">
      <w:pPr>
        <w:tabs>
          <w:tab w:val="left" w:pos="11474"/>
        </w:tabs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AF512" wp14:editId="34887E9E">
                <wp:simplePos x="0" y="0"/>
                <wp:positionH relativeFrom="column">
                  <wp:posOffset>0</wp:posOffset>
                </wp:positionH>
                <wp:positionV relativeFrom="paragraph">
                  <wp:posOffset>5030871</wp:posOffset>
                </wp:positionV>
                <wp:extent cx="1028700" cy="365760"/>
                <wp:effectExtent l="19050" t="19050" r="19050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6576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46B9CB" id="Oval 10" o:spid="_x0000_s1026" style="position:absolute;margin-left:0;margin-top:396.15pt;width:81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" filled="f" strokecolor="red" strokeweight="2.75pt"/>
            </w:pict>
          </mc:Fallback>
        </mc:AlternateContent>
      </w:r>
    </w:p>
    <w:p w14:paraId="565BAF01" w14:textId="77777777" w:rsidR="007A0E11" w:rsidRDefault="001A4786" w:rsidP="0002661B">
      <w:pPr>
        <w:tabs>
          <w:tab w:val="left" w:pos="11474"/>
        </w:tabs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4D62" wp14:editId="699BAE92">
                <wp:simplePos x="0" y="0"/>
                <wp:positionH relativeFrom="margin">
                  <wp:posOffset>3728076</wp:posOffset>
                </wp:positionH>
                <wp:positionV relativeFrom="paragraph">
                  <wp:posOffset>1165650</wp:posOffset>
                </wp:positionV>
                <wp:extent cx="45719" cy="1808831"/>
                <wp:effectExtent l="152400" t="38100" r="88265" b="2032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808831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9A65" id="Straight Arrow Connector 20" o:spid="_x0000_s1026" type="#_x0000_t32" style="position:absolute;margin-left:293.55pt;margin-top:91.8pt;width:3.6pt;height:142.4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" strokecolor="red" strokeweight="3.75pt">
                <v:stroke endarrow="open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850E8D" wp14:editId="4F8C0632">
                <wp:simplePos x="0" y="0"/>
                <wp:positionH relativeFrom="column">
                  <wp:posOffset>2586251</wp:posOffset>
                </wp:positionH>
                <wp:positionV relativeFrom="paragraph">
                  <wp:posOffset>2954106</wp:posOffset>
                </wp:positionV>
                <wp:extent cx="1691640" cy="1403985"/>
                <wp:effectExtent l="0" t="0" r="22860" b="171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E85F6" w14:textId="77777777" w:rsidR="001A4786" w:rsidRPr="002D41D4" w:rsidRDefault="001A4786" w:rsidP="001A47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Download budget spreadsheet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6FF3A" id="_x0000_s1029" type="#_x0000_t202" style="position:absolute;margin-left:203.65pt;margin-top:232.6pt;width:133.2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">
                <v:textbox style="mso-fit-shape-to-text:t">
                  <w:txbxContent>
                    <w:p w:rsidR="001A4786" w:rsidRPr="002D41D4" w:rsidRDefault="001A4786" w:rsidP="001A4786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Download budget spreadsheet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by clicking here</w:t>
                      </w:r>
                    </w:p>
                  </w:txbxContent>
                </v:textbox>
              </v:shape>
            </w:pict>
          </mc:Fallback>
        </mc:AlternateContent>
      </w:r>
      <w:r w:rsidR="007A0E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D6973C" wp14:editId="4874C84A">
                <wp:simplePos x="0" y="0"/>
                <wp:positionH relativeFrom="column">
                  <wp:posOffset>2968388</wp:posOffset>
                </wp:positionH>
                <wp:positionV relativeFrom="paragraph">
                  <wp:posOffset>975150</wp:posOffset>
                </wp:positionV>
                <wp:extent cx="1467134" cy="190519"/>
                <wp:effectExtent l="19050" t="1905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190519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D1E4D" id="Oval 18" o:spid="_x0000_s1026" style="position:absolute;margin-left:233.75pt;margin-top:76.8pt;width:115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" filled="f" strokecolor="red" strokeweight="2.75pt"/>
            </w:pict>
          </mc:Fallback>
        </mc:AlternateContent>
      </w:r>
      <w:r w:rsidR="007A0E11">
        <w:rPr>
          <w:noProof/>
          <w:lang w:eastAsia="en-AU"/>
        </w:rPr>
        <w:drawing>
          <wp:inline distT="0" distB="0" distL="0" distR="0" wp14:anchorId="4334A383" wp14:editId="5571B041">
            <wp:extent cx="8863330" cy="49853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AEAA" w14:textId="77777777" w:rsidR="001A4786" w:rsidRDefault="001A4786" w:rsidP="0002661B">
      <w:pPr>
        <w:tabs>
          <w:tab w:val="left" w:pos="11474"/>
        </w:tabs>
      </w:pPr>
    </w:p>
    <w:p w14:paraId="701A6D32" w14:textId="77777777" w:rsidR="001A4786" w:rsidRDefault="001A4786" w:rsidP="0002661B">
      <w:pPr>
        <w:tabs>
          <w:tab w:val="left" w:pos="11474"/>
        </w:tabs>
      </w:pPr>
    </w:p>
    <w:p w14:paraId="40DC1545" w14:textId="77777777" w:rsidR="001A4786" w:rsidRDefault="00995423" w:rsidP="0002661B">
      <w:pPr>
        <w:tabs>
          <w:tab w:val="left" w:pos="11474"/>
        </w:tabs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839B63" wp14:editId="24ECDC6A">
                <wp:simplePos x="0" y="0"/>
                <wp:positionH relativeFrom="margin">
                  <wp:posOffset>914399</wp:posOffset>
                </wp:positionH>
                <wp:positionV relativeFrom="paragraph">
                  <wp:posOffset>2223922</wp:posOffset>
                </wp:positionV>
                <wp:extent cx="1063909" cy="388961"/>
                <wp:effectExtent l="38100" t="19050" r="22225" b="10668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909" cy="388961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108E" id="Straight Arrow Connector 305" o:spid="_x0000_s1026" type="#_x0000_t32" style="position:absolute;margin-left:1in;margin-top:175.1pt;width:83.75pt;height:30.6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" strokecolor="red" strokeweight="3.75pt">
                <v:stroke endarrow="open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D091DF" wp14:editId="3578D6CD">
                <wp:simplePos x="0" y="0"/>
                <wp:positionH relativeFrom="margin">
                  <wp:align>left</wp:align>
                </wp:positionH>
                <wp:positionV relativeFrom="paragraph">
                  <wp:posOffset>2490053</wp:posOffset>
                </wp:positionV>
                <wp:extent cx="927592" cy="395785"/>
                <wp:effectExtent l="19050" t="19050" r="25400" b="2349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592" cy="39578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DE662" id="Oval 303" o:spid="_x0000_s1026" style="position:absolute;margin-left:0;margin-top:196.05pt;width:73.05pt;height:31.1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" filled="f" strokecolor="red" strokeweight="2.75pt"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D5588D" wp14:editId="4EB31082">
                <wp:simplePos x="0" y="0"/>
                <wp:positionH relativeFrom="column">
                  <wp:posOffset>1958454</wp:posOffset>
                </wp:positionH>
                <wp:positionV relativeFrom="paragraph">
                  <wp:posOffset>1862285</wp:posOffset>
                </wp:positionV>
                <wp:extent cx="1691640" cy="1403985"/>
                <wp:effectExtent l="0" t="0" r="22860" b="1714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8496" w14:textId="77777777" w:rsidR="00995423" w:rsidRPr="002D41D4" w:rsidRDefault="00995423" w:rsidP="0099542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You can now start your application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2BDA7" id="_x0000_s1030" type="#_x0000_t202" style="position:absolute;margin-left:154.2pt;margin-top:146.65pt;width:133.2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">
                <v:textbox style="mso-fit-shape-to-text:t">
                  <w:txbxContent>
                    <w:p w:rsidR="00995423" w:rsidRPr="002D41D4" w:rsidRDefault="00995423" w:rsidP="00995423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You can now start your application by clicking here</w:t>
                      </w:r>
                    </w:p>
                  </w:txbxContent>
                </v:textbox>
              </v:shape>
            </w:pict>
          </mc:Fallback>
        </mc:AlternateContent>
      </w:r>
      <w:r w:rsid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8D2BA9" wp14:editId="30D0C378">
                <wp:simplePos x="0" y="0"/>
                <wp:positionH relativeFrom="margin">
                  <wp:posOffset>1146411</wp:posOffset>
                </wp:positionH>
                <wp:positionV relativeFrom="paragraph">
                  <wp:posOffset>3998131</wp:posOffset>
                </wp:positionV>
                <wp:extent cx="163773" cy="552080"/>
                <wp:effectExtent l="95250" t="0" r="65405" b="5778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73" cy="55208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A9B7" id="Straight Arrow Connector 24" o:spid="_x0000_s1026" type="#_x0000_t32" style="position:absolute;margin-left:90.25pt;margin-top:314.8pt;width:12.9pt;height:43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" strokecolor="red" strokeweight="3.75pt">
                <v:stroke endarrow="open"/>
                <w10:wrap anchorx="margin"/>
              </v:shape>
            </w:pict>
          </mc:Fallback>
        </mc:AlternateContent>
      </w:r>
      <w:r w:rsid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E79A99" wp14:editId="7722CEC6">
                <wp:simplePos x="0" y="0"/>
                <wp:positionH relativeFrom="column">
                  <wp:posOffset>668740</wp:posOffset>
                </wp:positionH>
                <wp:positionV relativeFrom="paragraph">
                  <wp:posOffset>3445396</wp:posOffset>
                </wp:positionV>
                <wp:extent cx="1691640" cy="532263"/>
                <wp:effectExtent l="0" t="0" r="22860" b="203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532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20671" w14:textId="77777777" w:rsidR="001A4786" w:rsidRPr="002D41D4" w:rsidRDefault="001A4786" w:rsidP="001A47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budget spreadsheet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will appear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779B" id="_x0000_s1031" type="#_x0000_t202" style="position:absolute;margin-left:52.65pt;margin-top:271.3pt;width:133.2pt;height:4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">
                <v:textbox>
                  <w:txbxContent>
                    <w:p w:rsidR="001A4786" w:rsidRPr="002D41D4" w:rsidRDefault="001A4786" w:rsidP="001A4786">
                      <w:pPr>
                        <w:rPr>
                          <w:rFonts w:ascii="Calibri" w:hAnsi="Calibri" w:cs="Calibri"/>
                          <w:b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budget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spreadsheet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will appear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63710D" wp14:editId="3AF4C196">
                <wp:simplePos x="0" y="0"/>
                <wp:positionH relativeFrom="column">
                  <wp:posOffset>-170597</wp:posOffset>
                </wp:positionH>
                <wp:positionV relativeFrom="paragraph">
                  <wp:posOffset>4482625</wp:posOffset>
                </wp:positionV>
                <wp:extent cx="1467134" cy="395785"/>
                <wp:effectExtent l="19050" t="19050" r="19050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39578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FCD4A" id="Oval 22" o:spid="_x0000_s1026" style="position:absolute;margin-left:-13.45pt;margin-top:352.95pt;width:115.5pt;height:3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" filled="f" strokecolor="red" strokeweight="2.75pt"/>
            </w:pict>
          </mc:Fallback>
        </mc:AlternateContent>
      </w:r>
      <w:r w:rsidR="001A4786">
        <w:rPr>
          <w:noProof/>
          <w:lang w:eastAsia="en-AU"/>
        </w:rPr>
        <w:drawing>
          <wp:inline distT="0" distB="0" distL="0" distR="0" wp14:anchorId="5AB3645E" wp14:editId="2F1E51ED">
            <wp:extent cx="8863330" cy="49853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C684" w14:textId="77777777" w:rsidR="001A4786" w:rsidRDefault="001A4786" w:rsidP="0002661B">
      <w:pPr>
        <w:tabs>
          <w:tab w:val="left" w:pos="11474"/>
        </w:tabs>
        <w:sectPr w:rsidR="001A4786" w:rsidSect="007A0E11">
          <w:headerReference w:type="default" r:id="rId19"/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554969C" w14:textId="77777777" w:rsidR="001A4786" w:rsidRDefault="00C71830" w:rsidP="0002661B">
      <w:pPr>
        <w:tabs>
          <w:tab w:val="left" w:pos="11474"/>
        </w:tabs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39BA87" wp14:editId="76B5A72E">
                <wp:simplePos x="0" y="0"/>
                <wp:positionH relativeFrom="margin">
                  <wp:posOffset>4012443</wp:posOffset>
                </wp:positionH>
                <wp:positionV relativeFrom="paragraph">
                  <wp:posOffset>2196625</wp:posOffset>
                </wp:positionV>
                <wp:extent cx="613666" cy="238836"/>
                <wp:effectExtent l="19050" t="76200" r="0" b="469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666" cy="238836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C4EA" id="Straight Arrow Connector 30" o:spid="_x0000_s1026" type="#_x0000_t32" style="position:absolute;margin-left:315.95pt;margin-top:172.95pt;width:48.3pt;height:18.8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" strokecolor="red" strokeweight="3.75pt">
                <v:stroke endarrow="open"/>
                <w10:wrap anchorx="margin"/>
              </v:shape>
            </w:pict>
          </mc:Fallback>
        </mc:AlternateContent>
      </w:r>
      <w:r w:rsidRP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DB7D42" wp14:editId="4C611608">
                <wp:simplePos x="0" y="0"/>
                <wp:positionH relativeFrom="column">
                  <wp:posOffset>3159456</wp:posOffset>
                </wp:positionH>
                <wp:positionV relativeFrom="paragraph">
                  <wp:posOffset>2449138</wp:posOffset>
                </wp:positionV>
                <wp:extent cx="1691640" cy="1050878"/>
                <wp:effectExtent l="0" t="0" r="22860" b="165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05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D98B2" w14:textId="77777777" w:rsidR="00C71830" w:rsidRPr="002D41D4" w:rsidRDefault="00C71830" w:rsidP="00C7183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Submit your application 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>here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– (you can download a copy of the application on the next screen)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44DB" id="_x0000_s1032" type="#_x0000_t202" style="position:absolute;margin-left:248.8pt;margin-top:192.85pt;width:133.2pt;height:8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">
                <v:textbox>
                  <w:txbxContent>
                    <w:p w:rsidR="00C71830" w:rsidRPr="002D41D4" w:rsidRDefault="00C71830" w:rsidP="00C71830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Submit your application 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>here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(you can download a copy of the application on the next screen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970E91" wp14:editId="1516AC77">
                <wp:simplePos x="0" y="0"/>
                <wp:positionH relativeFrom="margin">
                  <wp:posOffset>7731458</wp:posOffset>
                </wp:positionH>
                <wp:positionV relativeFrom="paragraph">
                  <wp:posOffset>1869079</wp:posOffset>
                </wp:positionV>
                <wp:extent cx="436832" cy="143301"/>
                <wp:effectExtent l="0" t="76200" r="0" b="1047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832" cy="143301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2991" id="Straight Arrow Connector 28" o:spid="_x0000_s1026" type="#_x0000_t32" style="position:absolute;margin-left:608.8pt;margin-top:147.15pt;width:34.4pt;height:11.3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" strokecolor="red" strokeweight="3.75pt">
                <v:stroke endarrow="open"/>
                <w10:wrap anchorx="margin"/>
              </v:shape>
            </w:pict>
          </mc:Fallback>
        </mc:AlternateContent>
      </w:r>
      <w:r w:rsidR="001A4786" w:rsidRP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E31844" wp14:editId="2026A3AD">
                <wp:simplePos x="0" y="0"/>
                <wp:positionH relativeFrom="column">
                  <wp:posOffset>7042245</wp:posOffset>
                </wp:positionH>
                <wp:positionV relativeFrom="paragraph">
                  <wp:posOffset>2012381</wp:posOffset>
                </wp:positionV>
                <wp:extent cx="1691640" cy="1050878"/>
                <wp:effectExtent l="0" t="0" r="22860" b="165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05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D90E4" w14:textId="77777777" w:rsidR="001A4786" w:rsidRPr="002D41D4" w:rsidRDefault="001A4786" w:rsidP="001A47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Save a copy of your application that can be uploaded later 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>here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– (*.omni file)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D4CB" id="_x0000_s1033" type="#_x0000_t202" style="position:absolute;margin-left:554.5pt;margin-top:158.45pt;width:133.2pt;height:8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">
                <v:textbox>
                  <w:txbxContent>
                    <w:p w:rsidR="001A4786" w:rsidRPr="002D41D4" w:rsidRDefault="001A4786" w:rsidP="001A4786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Save a copy of your application that can be uploaded later 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>here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– (*.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</w:rPr>
                        <w:t>omni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</w:rPr>
                        <w:t xml:space="preserve"> file)</w:t>
                      </w:r>
                    </w:p>
                  </w:txbxContent>
                </v:textbox>
              </v:shape>
            </w:pict>
          </mc:Fallback>
        </mc:AlternateContent>
      </w:r>
      <w:r w:rsidR="001A4786" w:rsidRPr="001A4786">
        <w:rPr>
          <w:noProof/>
          <w:lang w:eastAsia="en-AU"/>
        </w:rPr>
        <w:drawing>
          <wp:inline distT="0" distB="0" distL="0" distR="0" wp14:anchorId="0561D574" wp14:editId="1546800F">
            <wp:extent cx="8863330" cy="49853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C4A6" w14:textId="77777777" w:rsidR="00C71830" w:rsidRDefault="00C71830" w:rsidP="0002661B">
      <w:pPr>
        <w:tabs>
          <w:tab w:val="left" w:pos="11474"/>
        </w:tabs>
        <w:sectPr w:rsidR="00C71830" w:rsidSect="001A4786">
          <w:headerReference w:type="default" r:id="rId2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5DEF663" w14:textId="77777777" w:rsidR="00C71830" w:rsidRDefault="00C71830" w:rsidP="0002661B">
      <w:pPr>
        <w:tabs>
          <w:tab w:val="left" w:pos="11474"/>
        </w:tabs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AB8CC6" wp14:editId="6C447326">
                <wp:simplePos x="0" y="0"/>
                <wp:positionH relativeFrom="margin">
                  <wp:posOffset>2750024</wp:posOffset>
                </wp:positionH>
                <wp:positionV relativeFrom="paragraph">
                  <wp:posOffset>1548357</wp:posOffset>
                </wp:positionV>
                <wp:extent cx="320722" cy="368414"/>
                <wp:effectExtent l="19050" t="38100" r="60325" b="317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722" cy="368414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05C4" id="Straight Arrow Connector 291" o:spid="_x0000_s1026" type="#_x0000_t32" style="position:absolute;margin-left:216.55pt;margin-top:121.9pt;width:25.25pt;height:29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" strokecolor="red" strokeweight="3.75pt">
                <v:stroke endarrow="open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02763D" wp14:editId="0E7EB856">
                <wp:simplePos x="0" y="0"/>
                <wp:positionH relativeFrom="margin">
                  <wp:posOffset>2695433</wp:posOffset>
                </wp:positionH>
                <wp:positionV relativeFrom="paragraph">
                  <wp:posOffset>934208</wp:posOffset>
                </wp:positionV>
                <wp:extent cx="354102" cy="238836"/>
                <wp:effectExtent l="19050" t="19050" r="84455" b="6604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102" cy="238836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FD50" id="Straight Arrow Connector 290" o:spid="_x0000_s1026" type="#_x0000_t32" style="position:absolute;margin-left:212.25pt;margin-top:73.55pt;width:27.9pt;height:1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" strokecolor="red" strokeweight="3.75pt">
                <v:stroke endarrow="open"/>
                <w10:wrap anchorx="margin"/>
              </v:shape>
            </w:pict>
          </mc:Fallback>
        </mc:AlternateContent>
      </w:r>
      <w:r w:rsidRP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727B3B" wp14:editId="78EE64EA">
                <wp:simplePos x="0" y="0"/>
                <wp:positionH relativeFrom="column">
                  <wp:posOffset>989463</wp:posOffset>
                </wp:positionH>
                <wp:positionV relativeFrom="paragraph">
                  <wp:posOffset>565719</wp:posOffset>
                </wp:positionV>
                <wp:extent cx="1691640" cy="791570"/>
                <wp:effectExtent l="0" t="0" r="22860" b="2794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9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9EC5" w14:textId="77777777" w:rsidR="00C71830" w:rsidRDefault="00C71830" w:rsidP="00C7183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Save a word copy of your application and the budget spreadsheet 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>here</w:t>
                            </w:r>
                          </w:p>
                          <w:p w14:paraId="0B3FE6AD" w14:textId="77777777" w:rsidR="009E59CB" w:rsidRPr="002D41D4" w:rsidRDefault="009E59CB" w:rsidP="00C7183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4B00" id="_x0000_s1034" type="#_x0000_t202" style="position:absolute;margin-left:77.9pt;margin-top:44.55pt;width:133.2pt;height:6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">
                <v:textbox>
                  <w:txbxContent>
                    <w:p w:rsidR="00C71830" w:rsidRDefault="00C71830" w:rsidP="00C71830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Save a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word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copy of your application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and the budget spreadsheet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>here</w:t>
                      </w:r>
                    </w:p>
                    <w:p w:rsidR="009E59CB" w:rsidRPr="002D41D4" w:rsidRDefault="009E59CB" w:rsidP="00C71830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47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A26715" wp14:editId="2D59770F">
                <wp:simplePos x="0" y="0"/>
                <wp:positionH relativeFrom="column">
                  <wp:posOffset>1050877</wp:posOffset>
                </wp:positionH>
                <wp:positionV relativeFrom="paragraph">
                  <wp:posOffset>1950995</wp:posOffset>
                </wp:positionV>
                <wp:extent cx="1691640" cy="1050878"/>
                <wp:effectExtent l="0" t="0" r="22860" b="1651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05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FAFC" w14:textId="77777777" w:rsidR="00C71830" w:rsidRPr="002D41D4" w:rsidRDefault="00C71830" w:rsidP="00C7183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Save a copy of your application that can be uploaded later 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>here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– (*.omni file)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F91A" id="_x0000_s1035" type="#_x0000_t202" style="position:absolute;margin-left:82.75pt;margin-top:153.6pt;width:133.2pt;height:8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">
                <v:textbox>
                  <w:txbxContent>
                    <w:p w:rsidR="00C71830" w:rsidRPr="002D41D4" w:rsidRDefault="00C71830" w:rsidP="00C71830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Save a copy of your application that can be uploaded later 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>here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– (*.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</w:rPr>
                        <w:t>omni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</w:rPr>
                        <w:t xml:space="preserve"> file)</w:t>
                      </w:r>
                    </w:p>
                  </w:txbxContent>
                </v:textbox>
              </v:shape>
            </w:pict>
          </mc:Fallback>
        </mc:AlternateContent>
      </w:r>
      <w:r w:rsidRPr="00C71830">
        <w:rPr>
          <w:noProof/>
          <w:lang w:eastAsia="en-AU"/>
        </w:rPr>
        <w:drawing>
          <wp:inline distT="0" distB="0" distL="0" distR="0" wp14:anchorId="5C39399D" wp14:editId="1A641A99">
            <wp:extent cx="8863330" cy="49853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04E3" w14:textId="77777777" w:rsidR="00C71830" w:rsidRDefault="00C71830" w:rsidP="0002661B">
      <w:pPr>
        <w:tabs>
          <w:tab w:val="left" w:pos="11474"/>
        </w:tabs>
      </w:pPr>
      <w:r>
        <w:br w:type="page"/>
      </w:r>
    </w:p>
    <w:p w14:paraId="208B58E6" w14:textId="77777777" w:rsidR="00C71830" w:rsidRDefault="003D4142" w:rsidP="0002661B">
      <w:pPr>
        <w:tabs>
          <w:tab w:val="left" w:pos="11474"/>
        </w:tabs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5D1BE7" wp14:editId="480428DC">
                <wp:simplePos x="0" y="0"/>
                <wp:positionH relativeFrom="column">
                  <wp:posOffset>4735773</wp:posOffset>
                </wp:positionH>
                <wp:positionV relativeFrom="paragraph">
                  <wp:posOffset>2305836</wp:posOffset>
                </wp:positionV>
                <wp:extent cx="1467134" cy="395785"/>
                <wp:effectExtent l="19050" t="19050" r="19050" b="2349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39578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D53FB" id="Oval 300" o:spid="_x0000_s1026" style="position:absolute;margin-left:372.9pt;margin-top:181.55pt;width:115.5pt;height:3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" filled="f" strokecolor="red" strokeweight="2.7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A065BF" wp14:editId="3E6C4AD2">
                <wp:simplePos x="0" y="0"/>
                <wp:positionH relativeFrom="margin">
                  <wp:posOffset>5875361</wp:posOffset>
                </wp:positionH>
                <wp:positionV relativeFrom="paragraph">
                  <wp:posOffset>2080619</wp:posOffset>
                </wp:positionV>
                <wp:extent cx="601648" cy="307075"/>
                <wp:effectExtent l="38100" t="19050" r="27305" b="7429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648" cy="30707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5E66" id="Straight Arrow Connector 299" o:spid="_x0000_s1026" type="#_x0000_t32" style="position:absolute;margin-left:462.65pt;margin-top:163.85pt;width:47.35pt;height:24.2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" strokecolor="red" strokeweight="3.75pt">
                <v:stroke endarrow="open"/>
                <w10:wrap anchorx="margin"/>
              </v:shape>
            </w:pict>
          </mc:Fallback>
        </mc:AlternateContent>
      </w:r>
      <w:r w:rsidRPr="003D414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7F2C7C" wp14:editId="38DA74DA">
                <wp:simplePos x="0" y="0"/>
                <wp:positionH relativeFrom="column">
                  <wp:posOffset>6482365</wp:posOffset>
                </wp:positionH>
                <wp:positionV relativeFrom="paragraph">
                  <wp:posOffset>1896138</wp:posOffset>
                </wp:positionV>
                <wp:extent cx="1691640" cy="607325"/>
                <wp:effectExtent l="0" t="0" r="22860" b="2159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60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6D871" w14:textId="77777777" w:rsidR="003D4142" w:rsidRPr="002D41D4" w:rsidRDefault="003D4142" w:rsidP="003D4142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Complete submission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76B4" id="_x0000_s1036" type="#_x0000_t202" style="position:absolute;margin-left:510.4pt;margin-top:149.3pt;width:133.2pt;height:4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">
                <v:textbox>
                  <w:txbxContent>
                    <w:p w:rsidR="003D4142" w:rsidRPr="002D41D4" w:rsidRDefault="003D4142" w:rsidP="003D4142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Complete submission by clicking here</w:t>
                      </w:r>
                    </w:p>
                  </w:txbxContent>
                </v:textbox>
              </v:shape>
            </w:pict>
          </mc:Fallback>
        </mc:AlternateContent>
      </w:r>
      <w:r w:rsidR="00C7183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C1A6F0" wp14:editId="332E1390">
                <wp:simplePos x="0" y="0"/>
                <wp:positionH relativeFrom="margin">
                  <wp:posOffset>341194</wp:posOffset>
                </wp:positionH>
                <wp:positionV relativeFrom="paragraph">
                  <wp:posOffset>4182374</wp:posOffset>
                </wp:positionV>
                <wp:extent cx="184245" cy="416257"/>
                <wp:effectExtent l="57150" t="19050" r="63500" b="6032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245" cy="416257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56E1" id="Straight Arrow Connector 295" o:spid="_x0000_s1026" type="#_x0000_t32" style="position:absolute;margin-left:26.85pt;margin-top:329.3pt;width:14.5pt;height:32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" strokecolor="red" strokeweight="3.75pt">
                <v:stroke endarrow="open"/>
                <w10:wrap anchorx="margin"/>
              </v:shape>
            </w:pict>
          </mc:Fallback>
        </mc:AlternateContent>
      </w:r>
      <w:r w:rsidR="00C7183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15501" wp14:editId="7316CB18">
                <wp:simplePos x="0" y="0"/>
                <wp:positionH relativeFrom="column">
                  <wp:posOffset>491319</wp:posOffset>
                </wp:positionH>
                <wp:positionV relativeFrom="paragraph">
                  <wp:posOffset>3568226</wp:posOffset>
                </wp:positionV>
                <wp:extent cx="1691640" cy="914400"/>
                <wp:effectExtent l="0" t="0" r="2286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713FA" w14:textId="77777777" w:rsidR="00C71830" w:rsidRPr="002D41D4" w:rsidRDefault="00C71830" w:rsidP="00C7183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Zip file containing word version of application and budget spreadsheet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will appear</w:t>
                            </w:r>
                            <w:r w:rsidRPr="002D41D4">
                              <w:rPr>
                                <w:rFonts w:ascii="Calibri" w:hAnsi="Calibri" w:cs="Calibri"/>
                                <w:b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0F26" id="_x0000_s1037" type="#_x0000_t202" style="position:absolute;margin-left:38.7pt;margin-top:280.95pt;width:133.2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">
                <v:textbox>
                  <w:txbxContent>
                    <w:p w:rsidR="00C71830" w:rsidRPr="002D41D4" w:rsidRDefault="00C71830" w:rsidP="00C71830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Zip file containing word version of application and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budget spreadsheet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will appear</w:t>
                      </w:r>
                      <w:r w:rsidRPr="002D41D4">
                        <w:rPr>
                          <w:rFonts w:ascii="Calibri" w:hAnsi="Calibri" w:cs="Calibri"/>
                          <w:b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C71830">
        <w:rPr>
          <w:noProof/>
          <w:lang w:eastAsia="en-AU"/>
        </w:rPr>
        <w:drawing>
          <wp:inline distT="0" distB="0" distL="0" distR="0" wp14:anchorId="4C7A5FB7" wp14:editId="0DB6BD09">
            <wp:extent cx="8863330" cy="4985385"/>
            <wp:effectExtent l="0" t="0" r="0" b="571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40A1" w14:textId="77777777" w:rsidR="003D4142" w:rsidRDefault="003D4142">
      <w:r>
        <w:br w:type="page"/>
      </w:r>
    </w:p>
    <w:p w14:paraId="1562287F" w14:textId="77777777" w:rsidR="003D4142" w:rsidRDefault="003D4142" w:rsidP="0002661B">
      <w:pPr>
        <w:tabs>
          <w:tab w:val="left" w:pos="11474"/>
        </w:tabs>
      </w:pPr>
      <w:r>
        <w:rPr>
          <w:noProof/>
          <w:lang w:eastAsia="en-AU"/>
        </w:rPr>
        <w:lastRenderedPageBreak/>
        <w:drawing>
          <wp:inline distT="0" distB="0" distL="0" distR="0" wp14:anchorId="367EB5AC" wp14:editId="360C5230">
            <wp:extent cx="8863330" cy="4985385"/>
            <wp:effectExtent l="0" t="0" r="0" b="571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58F7" w14:textId="77777777" w:rsidR="003D4142" w:rsidRDefault="003D4142" w:rsidP="0002661B">
      <w:pPr>
        <w:tabs>
          <w:tab w:val="left" w:pos="11474"/>
        </w:tabs>
      </w:pPr>
    </w:p>
    <w:p w14:paraId="4839EAD9" w14:textId="77777777" w:rsidR="003D4142" w:rsidRDefault="003D4142" w:rsidP="0002661B">
      <w:pPr>
        <w:tabs>
          <w:tab w:val="left" w:pos="11474"/>
        </w:tabs>
      </w:pPr>
    </w:p>
    <w:p w14:paraId="70F36F0E" w14:textId="77777777" w:rsidR="003D4142" w:rsidRDefault="003D4142" w:rsidP="0002661B">
      <w:pPr>
        <w:tabs>
          <w:tab w:val="left" w:pos="11474"/>
        </w:tabs>
      </w:pPr>
      <w:r>
        <w:lastRenderedPageBreak/>
        <w:t>Once your application has been submitted successfully, you will receive an email as follows:</w:t>
      </w:r>
    </w:p>
    <w:p w14:paraId="45F85F53" w14:textId="77777777" w:rsidR="003D4142" w:rsidRDefault="003D4142" w:rsidP="0002661B">
      <w:pPr>
        <w:tabs>
          <w:tab w:val="left" w:pos="11474"/>
        </w:tabs>
      </w:pPr>
      <w:r>
        <w:rPr>
          <w:noProof/>
          <w:lang w:eastAsia="en-AU"/>
        </w:rPr>
        <w:drawing>
          <wp:inline distT="0" distB="0" distL="0" distR="0" wp14:anchorId="11B9D8F3" wp14:editId="21C4B021">
            <wp:extent cx="4333875" cy="676275"/>
            <wp:effectExtent l="0" t="0" r="9525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DB13" w14:textId="77777777" w:rsidR="009E59CB" w:rsidRDefault="009E59CB" w:rsidP="0002661B">
      <w:pPr>
        <w:tabs>
          <w:tab w:val="left" w:pos="11474"/>
        </w:tabs>
      </w:pPr>
      <w:r>
        <w:t>This will have a copy of the Word version of the application and budget spreadsheet attached</w:t>
      </w:r>
    </w:p>
    <w:sectPr w:rsidR="009E59CB" w:rsidSect="001A47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A3342" w14:textId="77777777" w:rsidR="0041569D" w:rsidRDefault="0041569D" w:rsidP="0041569D">
      <w:pPr>
        <w:spacing w:after="0" w:line="240" w:lineRule="auto"/>
      </w:pPr>
      <w:r>
        <w:separator/>
      </w:r>
    </w:p>
  </w:endnote>
  <w:endnote w:type="continuationSeparator" w:id="0">
    <w:p w14:paraId="65854ABD" w14:textId="77777777" w:rsidR="0041569D" w:rsidRDefault="0041569D" w:rsidP="00415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E53BF" w14:textId="77777777" w:rsidR="0041569D" w:rsidRDefault="0041569D" w:rsidP="0041569D">
      <w:pPr>
        <w:spacing w:after="0" w:line="240" w:lineRule="auto"/>
      </w:pPr>
      <w:r>
        <w:separator/>
      </w:r>
    </w:p>
  </w:footnote>
  <w:footnote w:type="continuationSeparator" w:id="0">
    <w:p w14:paraId="4854CA2C" w14:textId="77777777" w:rsidR="0041569D" w:rsidRDefault="0041569D" w:rsidP="00415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B99D9" w14:textId="77777777" w:rsidR="00F758B1" w:rsidRDefault="00F758B1" w:rsidP="00F758B1">
    <w:pPr>
      <w:pStyle w:val="Header"/>
      <w:jc w:val="right"/>
    </w:pPr>
    <w:r>
      <w:rPr>
        <w:noProof/>
        <w:lang w:eastAsia="en-AU"/>
      </w:rPr>
      <w:drawing>
        <wp:inline distT="0" distB="0" distL="0" distR="0" wp14:anchorId="35699E7E" wp14:editId="2FF22150">
          <wp:extent cx="876300" cy="6847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K-crc-SMALL30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386"/>
                  <a:stretch/>
                </pic:blipFill>
                <pic:spPr bwMode="auto">
                  <a:xfrm>
                    <a:off x="0" y="0"/>
                    <a:ext cx="875359" cy="68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2A056E" w14:textId="77777777" w:rsidR="00F758B1" w:rsidRDefault="00F758B1" w:rsidP="00F758B1">
    <w:pPr>
      <w:pStyle w:val="Header"/>
      <w:jc w:val="right"/>
    </w:pPr>
  </w:p>
  <w:p w14:paraId="4B1F2081" w14:textId="77777777" w:rsidR="00F758B1" w:rsidRPr="00F758B1" w:rsidRDefault="00F758B1" w:rsidP="00F758B1">
    <w:pPr>
      <w:jc w:val="right"/>
    </w:pPr>
    <w:r w:rsidRPr="00F85322">
      <w:rPr>
        <w:color w:val="024B82"/>
        <w:sz w:val="18"/>
      </w:rPr>
      <w:t>Australasian Pork Research Institute Ltd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79E05" w14:textId="77777777" w:rsidR="00183072" w:rsidRPr="004D2E23" w:rsidRDefault="007A0E11" w:rsidP="0041569D">
    <w:r>
      <w:rPr>
        <w:b/>
        <w:sz w:val="28"/>
      </w:rPr>
      <w:t>Registration / Password reset</w:t>
    </w:r>
    <w:r w:rsidR="00183072" w:rsidRPr="00D91A45">
      <w:rPr>
        <w:b/>
        <w:sz w:val="28"/>
      </w:rPr>
      <w:t xml:space="preserve"> </w:t>
    </w:r>
    <w:r w:rsidR="00183072">
      <w:rPr>
        <w:b/>
        <w:sz w:val="28"/>
      </w:rPr>
      <w:t>(</w:t>
    </w:r>
    <w:hyperlink r:id="rId1" w:history="1">
      <w:r w:rsidRPr="006C47D2">
        <w:rPr>
          <w:rStyle w:val="Hyperlink"/>
        </w:rPr>
        <w:t>https://porkcrcomnistar.f1solutions.com.au/</w:t>
      </w:r>
    </w:hyperlink>
    <w:r w:rsidR="00183072" w:rsidRPr="0059175D">
      <w:rPr>
        <w:b/>
        <w:sz w:val="28"/>
      </w:rPr>
      <w:t>)</w:t>
    </w:r>
  </w:p>
  <w:p w14:paraId="2605D493" w14:textId="77777777" w:rsidR="00183072" w:rsidRDefault="001830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978A5" w14:textId="77777777" w:rsidR="007A0E11" w:rsidRPr="004D2E23" w:rsidRDefault="00995423" w:rsidP="0041569D">
    <w:r>
      <w:rPr>
        <w:b/>
        <w:sz w:val="28"/>
      </w:rPr>
      <w:t>Download budget spreadsheet and start new application</w:t>
    </w:r>
    <w:r w:rsidR="007A0E11">
      <w:t xml:space="preserve"> </w:t>
    </w:r>
    <w:r w:rsidR="007A0E11">
      <w:rPr>
        <w:b/>
        <w:sz w:val="28"/>
      </w:rPr>
      <w:t>(</w:t>
    </w:r>
    <w:hyperlink r:id="rId1" w:history="1">
      <w:r w:rsidR="007A0E11" w:rsidRPr="006C47D2">
        <w:rPr>
          <w:rStyle w:val="Hyperlink"/>
        </w:rPr>
        <w:t>https://porkcrcomnistar.f1solutions.com.au/</w:t>
      </w:r>
    </w:hyperlink>
    <w:r w:rsidR="007A0E11" w:rsidRPr="0059175D">
      <w:rPr>
        <w:b/>
        <w:sz w:val="28"/>
      </w:rPr>
      <w:t>)</w:t>
    </w:r>
  </w:p>
  <w:p w14:paraId="7316554A" w14:textId="77777777" w:rsidR="007A0E11" w:rsidRDefault="007A0E1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B9C47" w14:textId="77777777" w:rsidR="00445B8E" w:rsidRPr="004D2E23" w:rsidRDefault="00445B8E" w:rsidP="0041569D">
    <w:r>
      <w:rPr>
        <w:b/>
        <w:sz w:val="28"/>
      </w:rPr>
      <w:t>Submitting your application and saving copies</w:t>
    </w:r>
    <w:r>
      <w:t xml:space="preserve"> </w:t>
    </w:r>
    <w:r>
      <w:rPr>
        <w:b/>
        <w:sz w:val="28"/>
      </w:rPr>
      <w:t>(</w:t>
    </w:r>
    <w:hyperlink r:id="rId1" w:history="1">
      <w:r w:rsidRPr="006C47D2">
        <w:rPr>
          <w:rStyle w:val="Hyperlink"/>
        </w:rPr>
        <w:t>https://porkcrcomnistar.f1solutions.com.au/</w:t>
      </w:r>
    </w:hyperlink>
    <w:r w:rsidRPr="0059175D">
      <w:rPr>
        <w:b/>
        <w:sz w:val="28"/>
      </w:rPr>
      <w:t>)</w:t>
    </w:r>
  </w:p>
  <w:p w14:paraId="6F173099" w14:textId="77777777" w:rsidR="00445B8E" w:rsidRDefault="00445B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E5E90"/>
    <w:multiLevelType w:val="hybridMultilevel"/>
    <w:tmpl w:val="0242DD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93"/>
    <w:rsid w:val="00013816"/>
    <w:rsid w:val="0002661B"/>
    <w:rsid w:val="000933CE"/>
    <w:rsid w:val="00100C77"/>
    <w:rsid w:val="001076F2"/>
    <w:rsid w:val="00156E0F"/>
    <w:rsid w:val="00183072"/>
    <w:rsid w:val="001A4786"/>
    <w:rsid w:val="001A4D37"/>
    <w:rsid w:val="002B60ED"/>
    <w:rsid w:val="00316814"/>
    <w:rsid w:val="00343CDB"/>
    <w:rsid w:val="003D4142"/>
    <w:rsid w:val="0041569D"/>
    <w:rsid w:val="00445B8E"/>
    <w:rsid w:val="00450846"/>
    <w:rsid w:val="004B2A7D"/>
    <w:rsid w:val="004F0ED3"/>
    <w:rsid w:val="00517612"/>
    <w:rsid w:val="005A42B2"/>
    <w:rsid w:val="005D160B"/>
    <w:rsid w:val="00645EA8"/>
    <w:rsid w:val="006C47D2"/>
    <w:rsid w:val="0075510B"/>
    <w:rsid w:val="007718C7"/>
    <w:rsid w:val="007A0E11"/>
    <w:rsid w:val="007C25E3"/>
    <w:rsid w:val="0082338D"/>
    <w:rsid w:val="0085742D"/>
    <w:rsid w:val="00935C1C"/>
    <w:rsid w:val="009519AC"/>
    <w:rsid w:val="009573A0"/>
    <w:rsid w:val="00995423"/>
    <w:rsid w:val="009B64A0"/>
    <w:rsid w:val="009C541C"/>
    <w:rsid w:val="009C6D7C"/>
    <w:rsid w:val="009D795E"/>
    <w:rsid w:val="009E59CB"/>
    <w:rsid w:val="00A0320D"/>
    <w:rsid w:val="00A53887"/>
    <w:rsid w:val="00A9080A"/>
    <w:rsid w:val="00B615DE"/>
    <w:rsid w:val="00B84A32"/>
    <w:rsid w:val="00BE2574"/>
    <w:rsid w:val="00BE2C93"/>
    <w:rsid w:val="00C37395"/>
    <w:rsid w:val="00C70789"/>
    <w:rsid w:val="00C71830"/>
    <w:rsid w:val="00CA470E"/>
    <w:rsid w:val="00CC5C5E"/>
    <w:rsid w:val="00CD0B7A"/>
    <w:rsid w:val="00D5747B"/>
    <w:rsid w:val="00DC6D9C"/>
    <w:rsid w:val="00E227A4"/>
    <w:rsid w:val="00E5093D"/>
    <w:rsid w:val="00F6209D"/>
    <w:rsid w:val="00F758B1"/>
    <w:rsid w:val="00FA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E3918"/>
  <w15:docId w15:val="{9BFA81F1-7750-4B95-BCF6-FA055399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76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6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5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69D"/>
  </w:style>
  <w:style w:type="paragraph" w:styleId="Footer">
    <w:name w:val="footer"/>
    <w:basedOn w:val="Normal"/>
    <w:link w:val="FooterChar"/>
    <w:uiPriority w:val="99"/>
    <w:unhideWhenUsed/>
    <w:rsid w:val="00415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69D"/>
  </w:style>
  <w:style w:type="character" w:styleId="CommentReference">
    <w:name w:val="annotation reference"/>
    <w:basedOn w:val="DefaultParagraphFont"/>
    <w:uiPriority w:val="99"/>
    <w:semiHidden/>
    <w:unhideWhenUsed/>
    <w:rsid w:val="00FA1F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F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F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F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F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kcrcomnistar.f1solutions.com.au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yperlink" Target="https://porkcrcomnistar.f1solutions.com.au/" TargetMode="External"/><Relationship Id="rId12" Type="http://schemas.openxmlformats.org/officeDocument/2006/relationships/hyperlink" Target="mailto:Charles.rikard-bell@porkcrc.com.a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ger.campbell@porkcrc.com.au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10" Type="http://schemas.openxmlformats.org/officeDocument/2006/relationships/hyperlink" Target="mailto:Geoff.crook@porkcrc.com.au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orkcrcomnistar.f1solutions.com.au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porkcrcomnistar.f1solutions.com.au/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porkcrcomnistar.f1solutions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509F98C8</Template>
  <TotalTime>14</TotalTime>
  <Pages>11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Roger Campbell</dc:creator>
  <cp:lastModifiedBy>Geoff Crook</cp:lastModifiedBy>
  <cp:revision>6</cp:revision>
  <dcterms:created xsi:type="dcterms:W3CDTF">2017-12-07T02:47:00Z</dcterms:created>
  <dcterms:modified xsi:type="dcterms:W3CDTF">2017-12-07T03:01:00Z</dcterms:modified>
</cp:coreProperties>
</file>